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A753A" w14:textId="45C02CCE" w:rsidR="00F3654D" w:rsidRDefault="00AA4E5D" w:rsidP="00F3654D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56"/>
          <w:szCs w:val="56"/>
        </w:rPr>
      </w:pPr>
      <w:r w:rsidRPr="00AA4E5D">
        <w:rPr>
          <w:sz w:val="56"/>
          <w:szCs w:val="56"/>
        </w:rPr>
        <w:t>Live a purposeful life today!</w:t>
      </w:r>
    </w:p>
    <w:p w14:paraId="4B62D729" w14:textId="7FC930F9" w:rsidR="00FC523D" w:rsidRDefault="00FC523D" w:rsidP="00B63F83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 w:val="0"/>
          <w:bCs w:val="0"/>
          <w:sz w:val="24"/>
          <w:szCs w:val="24"/>
        </w:rPr>
      </w:pPr>
      <w:r w:rsidRPr="00FC523D">
        <w:rPr>
          <w:b w:val="0"/>
          <w:bCs w:val="0"/>
          <w:sz w:val="24"/>
          <w:szCs w:val="24"/>
        </w:rPr>
        <w:t>January 2025</w:t>
      </w:r>
      <w:r w:rsidR="000A62F6">
        <w:rPr>
          <w:b w:val="0"/>
          <w:bCs w:val="0"/>
          <w:sz w:val="24"/>
          <w:szCs w:val="24"/>
        </w:rPr>
        <w:t xml:space="preserve"> newsletter</w:t>
      </w:r>
    </w:p>
    <w:p w14:paraId="4E6CCACB" w14:textId="2397C0D6" w:rsidR="00F3654D" w:rsidRDefault="00F3654D" w:rsidP="00B63F83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 w:val="0"/>
          <w:bCs w:val="0"/>
          <w:sz w:val="24"/>
          <w:szCs w:val="24"/>
        </w:rPr>
      </w:pPr>
      <w:hyperlink r:id="rId9" w:history="1">
        <w:r w:rsidRPr="00DA397A">
          <w:rPr>
            <w:rStyle w:val="Hyperlink"/>
            <w:b w:val="0"/>
            <w:bCs w:val="0"/>
            <w:sz w:val="24"/>
            <w:szCs w:val="24"/>
          </w:rPr>
          <w:t>https://www.liveapurposefullifetoday.com</w:t>
        </w:r>
      </w:hyperlink>
    </w:p>
    <w:p w14:paraId="627646EF" w14:textId="5E425B90" w:rsidR="00F3654D" w:rsidRPr="00FC523D" w:rsidRDefault="00F3654D" w:rsidP="00F3654D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</w:p>
    <w:p w14:paraId="179812A3" w14:textId="51FA69C8" w:rsidR="00A82319" w:rsidRDefault="00F40968">
      <w:pPr>
        <w:pStyle w:val="Subtitle"/>
      </w:pPr>
      <w:r>
        <w:rPr>
          <w:noProof/>
          <w:lang w:eastAsia="en-US"/>
        </w:rPr>
        <mc:AlternateContent>
          <mc:Choice Requires="wps">
            <w:drawing>
              <wp:anchor distT="182880" distB="182880" distL="274320" distR="274320" simplePos="0" relativeHeight="251659264" behindDoc="1" locked="0" layoutInCell="1" allowOverlap="0" wp14:anchorId="02C45D72" wp14:editId="0929B0C8">
                <wp:simplePos x="0" y="0"/>
                <wp:positionH relativeFrom="margin">
                  <wp:posOffset>0</wp:posOffset>
                </wp:positionH>
                <wp:positionV relativeFrom="paragraph">
                  <wp:posOffset>712470</wp:posOffset>
                </wp:positionV>
                <wp:extent cx="2240280" cy="6096000"/>
                <wp:effectExtent l="0" t="0" r="7620" b="0"/>
                <wp:wrapTight wrapText="bothSides">
                  <wp:wrapPolygon edited="0">
                    <wp:start x="0" y="0"/>
                    <wp:lineTo x="0" y="21533"/>
                    <wp:lineTo x="21490" y="21533"/>
                    <wp:lineTo x="21490" y="0"/>
                    <wp:lineTo x="0" y="0"/>
                  </wp:wrapPolygon>
                </wp:wrapTight>
                <wp:docPr id="1" name="Text Box 1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Sidebar layout table"/>
                            </w:tblPr>
                            <w:tblGrid>
                              <w:gridCol w:w="3518"/>
                            </w:tblGrid>
                            <w:tr w:rsidR="00A82319" w14:paraId="30EF5123" w14:textId="77777777" w:rsidTr="00F40968">
                              <w:trPr>
                                <w:trHeight w:hRule="exact" w:val="4788"/>
                              </w:trPr>
                              <w:tc>
                                <w:tcPr>
                                  <w:tcW w:w="3518" w:type="dxa"/>
                                  <w:shd w:val="clear" w:color="auto" w:fill="AF4E12" w:themeFill="accent1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7C3C7328" w14:textId="273561EA" w:rsidR="00A82319" w:rsidRDefault="00AA4E5D" w:rsidP="00AA4E5D">
                                  <w:pPr>
                                    <w:pStyle w:val="BlockHeading"/>
                                    <w:jc w:val="center"/>
                                  </w:pPr>
                                  <w:r>
                                    <w:t>mission</w:t>
                                  </w:r>
                                </w:p>
                                <w:p w14:paraId="425006B2" w14:textId="77777777" w:rsidR="00A82319" w:rsidRDefault="00746CBA" w:rsidP="00746CBA">
                                  <w:pPr>
                                    <w:pStyle w:val="BlockText"/>
                                  </w:pPr>
                                  <w:r>
                                    <w:t>To help people find purpose and insight into their life.</w:t>
                                  </w:r>
                                </w:p>
                                <w:p w14:paraId="05DED35B" w14:textId="77777777" w:rsidR="00746CBA" w:rsidRDefault="00746CBA" w:rsidP="002657D0">
                                  <w:pPr>
                                    <w:pStyle w:val="BlockText"/>
                                    <w:spacing w:after="0"/>
                                  </w:pPr>
                                  <w:r>
                                    <w:t>Proverbs 20:5</w:t>
                                  </w:r>
                                </w:p>
                                <w:p w14:paraId="29C80AA8" w14:textId="77777777" w:rsidR="00746CBA" w:rsidRDefault="00746CBA" w:rsidP="002657D0">
                                  <w:pPr>
                                    <w:pStyle w:val="BlockText"/>
                                    <w:spacing w:after="0"/>
                                  </w:pPr>
                                  <w:r>
                                    <w:t xml:space="preserve">The purposes of a </w:t>
                                  </w:r>
                                  <w:r w:rsidR="00FC523D">
                                    <w:t>person’s</w:t>
                                  </w:r>
                                  <w:r>
                                    <w:t xml:space="preserve"> heart are like deep waters, but one who has insight draws the</w:t>
                                  </w:r>
                                  <w:r w:rsidR="00FC523D">
                                    <w:t>m</w:t>
                                  </w:r>
                                  <w:r>
                                    <w:t xml:space="preserve"> out.</w:t>
                                  </w:r>
                                </w:p>
                                <w:p w14:paraId="0C189571" w14:textId="77777777" w:rsidR="002657D0" w:rsidRDefault="002657D0" w:rsidP="002657D0">
                                  <w:pPr>
                                    <w:pStyle w:val="BlockText"/>
                                    <w:spacing w:after="0"/>
                                  </w:pPr>
                                </w:p>
                                <w:p w14:paraId="2629D643" w14:textId="77777777" w:rsidR="002657D0" w:rsidRDefault="002657D0" w:rsidP="002657D0">
                                  <w:pPr>
                                    <w:pStyle w:val="BlockText"/>
                                  </w:pPr>
                                  <w:r>
                                    <w:t>Our actions set an example for others.</w:t>
                                  </w:r>
                                </w:p>
                                <w:p w14:paraId="39774DC5" w14:textId="389A24AC" w:rsidR="002657D0" w:rsidRDefault="002657D0" w:rsidP="002657D0">
                                  <w:pPr>
                                    <w:pStyle w:val="BlockText"/>
                                    <w:spacing w:after="0"/>
                                  </w:pPr>
                                </w:p>
                              </w:tc>
                            </w:tr>
                            <w:tr w:rsidR="00A82319" w14:paraId="2AEF9F23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68088BFF" w14:textId="77777777" w:rsidR="00A82319" w:rsidRDefault="00A82319"/>
                              </w:tc>
                            </w:tr>
                            <w:tr w:rsidR="00A82319" w14:paraId="5E5BB8CF" w14:textId="77777777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45B8D1F7" w14:textId="6C2C7544" w:rsidR="00A82319" w:rsidRDefault="00FC523D" w:rsidP="00CC5F45">
                                  <w:pPr>
                                    <w:spacing w:after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BA758" wp14:editId="16C19291">
                                        <wp:extent cx="2233930" cy="1490980"/>
                                        <wp:effectExtent l="0" t="0" r="0" b="0"/>
                                        <wp:docPr id="185277061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97575036" name="Picture 1497575036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3930" cy="1490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FCDD35C" w14:textId="1099223B" w:rsidR="00A82319" w:rsidRPr="00F40968" w:rsidRDefault="00B63F83" w:rsidP="00CC5F45">
                            <w:pPr>
                              <w:pStyle w:val="Caption"/>
                              <w:spacing w:befor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63F83">
                              <w:rPr>
                                <w:sz w:val="40"/>
                                <w:szCs w:val="40"/>
                              </w:rPr>
                              <w:t>Diana</w:t>
                            </w:r>
                            <w:r w:rsidR="00CC5F45">
                              <w:rPr>
                                <w:sz w:val="40"/>
                                <w:szCs w:val="40"/>
                              </w:rPr>
                              <w:t xml:space="preserve"> Ramirez – </w:t>
                            </w:r>
                            <w:r w:rsidR="00CC5F45" w:rsidRPr="00F40968">
                              <w:rPr>
                                <w:sz w:val="32"/>
                                <w:szCs w:val="32"/>
                              </w:rPr>
                              <w:t>MB</w:t>
                            </w:r>
                            <w:r w:rsidR="006F4704">
                              <w:rPr>
                                <w:sz w:val="32"/>
                                <w:szCs w:val="32"/>
                              </w:rPr>
                              <w:t>A/</w:t>
                            </w:r>
                            <w:r w:rsidR="00CC5F45" w:rsidRPr="00F40968">
                              <w:rPr>
                                <w:sz w:val="32"/>
                                <w:szCs w:val="32"/>
                              </w:rPr>
                              <w:t>CPC</w:t>
                            </w:r>
                            <w:r w:rsidR="006F4704">
                              <w:rPr>
                                <w:sz w:val="32"/>
                                <w:szCs w:val="32"/>
                              </w:rPr>
                              <w:t>/Pastor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45D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sidebar" style="position:absolute;margin-left:0;margin-top:56.1pt;width:176.4pt;height:480pt;z-index:-251657216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" o:allowoverlap="f" filled="f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Sidebar layout table"/>
                      </w:tblPr>
                      <w:tblGrid>
                        <w:gridCol w:w="3518"/>
                      </w:tblGrid>
                      <w:tr w:rsidR="00A82319" w14:paraId="30EF5123" w14:textId="77777777" w:rsidTr="00F40968">
                        <w:trPr>
                          <w:trHeight w:hRule="exact" w:val="4788"/>
                        </w:trPr>
                        <w:tc>
                          <w:tcPr>
                            <w:tcW w:w="3518" w:type="dxa"/>
                            <w:shd w:val="clear" w:color="auto" w:fill="AF4E12" w:themeFill="accent1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7C3C7328" w14:textId="273561EA" w:rsidR="00A82319" w:rsidRDefault="00AA4E5D" w:rsidP="00AA4E5D">
                            <w:pPr>
                              <w:pStyle w:val="BlockHeading"/>
                              <w:jc w:val="center"/>
                            </w:pPr>
                            <w:r>
                              <w:t>mission</w:t>
                            </w:r>
                          </w:p>
                          <w:p w14:paraId="425006B2" w14:textId="77777777" w:rsidR="00A82319" w:rsidRDefault="00746CBA" w:rsidP="00746CBA">
                            <w:pPr>
                              <w:pStyle w:val="BlockText"/>
                            </w:pPr>
                            <w:r>
                              <w:t>To help people find purpose and insight into their life.</w:t>
                            </w:r>
                          </w:p>
                          <w:p w14:paraId="05DED35B" w14:textId="77777777" w:rsidR="00746CBA" w:rsidRDefault="00746CBA" w:rsidP="002657D0">
                            <w:pPr>
                              <w:pStyle w:val="BlockText"/>
                              <w:spacing w:after="0"/>
                            </w:pPr>
                            <w:r>
                              <w:t>Proverbs 20:5</w:t>
                            </w:r>
                          </w:p>
                          <w:p w14:paraId="29C80AA8" w14:textId="77777777" w:rsidR="00746CBA" w:rsidRDefault="00746CBA" w:rsidP="002657D0">
                            <w:pPr>
                              <w:pStyle w:val="BlockText"/>
                              <w:spacing w:after="0"/>
                            </w:pPr>
                            <w:r>
                              <w:t xml:space="preserve">The purposes of a </w:t>
                            </w:r>
                            <w:r w:rsidR="00FC523D">
                              <w:t>person’s</w:t>
                            </w:r>
                            <w:r>
                              <w:t xml:space="preserve"> heart are like deep waters, but one who has insight draws the</w:t>
                            </w:r>
                            <w:r w:rsidR="00FC523D">
                              <w:t>m</w:t>
                            </w:r>
                            <w:r>
                              <w:t xml:space="preserve"> out.</w:t>
                            </w:r>
                          </w:p>
                          <w:p w14:paraId="0C189571" w14:textId="77777777" w:rsidR="002657D0" w:rsidRDefault="002657D0" w:rsidP="002657D0">
                            <w:pPr>
                              <w:pStyle w:val="BlockText"/>
                              <w:spacing w:after="0"/>
                            </w:pPr>
                          </w:p>
                          <w:p w14:paraId="2629D643" w14:textId="77777777" w:rsidR="002657D0" w:rsidRDefault="002657D0" w:rsidP="002657D0">
                            <w:pPr>
                              <w:pStyle w:val="BlockText"/>
                            </w:pPr>
                            <w:r>
                              <w:t>Our actions set an example for others.</w:t>
                            </w:r>
                          </w:p>
                          <w:p w14:paraId="39774DC5" w14:textId="389A24AC" w:rsidR="002657D0" w:rsidRDefault="002657D0" w:rsidP="002657D0">
                            <w:pPr>
                              <w:pStyle w:val="BlockText"/>
                              <w:spacing w:after="0"/>
                            </w:pPr>
                          </w:p>
                        </w:tc>
                      </w:tr>
                      <w:tr w:rsidR="00A82319" w14:paraId="2AEF9F23" w14:textId="77777777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14:paraId="68088BFF" w14:textId="77777777" w:rsidR="00A82319" w:rsidRDefault="00A82319"/>
                        </w:tc>
                      </w:tr>
                      <w:tr w:rsidR="00A82319" w14:paraId="5E5BB8CF" w14:textId="77777777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14:paraId="45B8D1F7" w14:textId="6C2C7544" w:rsidR="00A82319" w:rsidRDefault="00FC523D" w:rsidP="00CC5F45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BA758" wp14:editId="16C19291">
                                  <wp:extent cx="2233930" cy="1490980"/>
                                  <wp:effectExtent l="0" t="0" r="0" b="0"/>
                                  <wp:docPr id="185277061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7575036" name="Picture 1497575036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3930" cy="149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FCDD35C" w14:textId="1099223B" w:rsidR="00A82319" w:rsidRPr="00F40968" w:rsidRDefault="00B63F83" w:rsidP="00CC5F45">
                      <w:pPr>
                        <w:pStyle w:val="Caption"/>
                        <w:spacing w:before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63F83">
                        <w:rPr>
                          <w:sz w:val="40"/>
                          <w:szCs w:val="40"/>
                        </w:rPr>
                        <w:t>Diana</w:t>
                      </w:r>
                      <w:r w:rsidR="00CC5F45">
                        <w:rPr>
                          <w:sz w:val="40"/>
                          <w:szCs w:val="40"/>
                        </w:rPr>
                        <w:t xml:space="preserve"> Ramirez – </w:t>
                      </w:r>
                      <w:r w:rsidR="00CC5F45" w:rsidRPr="00F40968">
                        <w:rPr>
                          <w:sz w:val="32"/>
                          <w:szCs w:val="32"/>
                        </w:rPr>
                        <w:t>MB</w:t>
                      </w:r>
                      <w:r w:rsidR="006F4704">
                        <w:rPr>
                          <w:sz w:val="32"/>
                          <w:szCs w:val="32"/>
                        </w:rPr>
                        <w:t>A/</w:t>
                      </w:r>
                      <w:r w:rsidR="00CC5F45" w:rsidRPr="00F40968">
                        <w:rPr>
                          <w:sz w:val="32"/>
                          <w:szCs w:val="32"/>
                        </w:rPr>
                        <w:t>CPC</w:t>
                      </w:r>
                      <w:r w:rsidR="006F4704">
                        <w:rPr>
                          <w:sz w:val="32"/>
                          <w:szCs w:val="32"/>
                        </w:rPr>
                        <w:t>/Pastor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sdt>
        <w:sdtPr>
          <w:id w:val="-477144176"/>
          <w:placeholder>
            <w:docPart w:val="A3ACA1A6BB31425FAF243CA3F43B9DAD"/>
          </w:placeholder>
          <w:temporary/>
          <w:showingPlcHdr/>
          <w15:appearance w15:val="hidden"/>
          <w:text/>
        </w:sdtPr>
        <w:sdtEndPr/>
        <w:sdtContent>
          <w:r w:rsidR="008956E6">
            <w:t>Volume 1 / Issue 1</w:t>
          </w:r>
        </w:sdtContent>
      </w:sdt>
    </w:p>
    <w:p w14:paraId="400FAD50" w14:textId="1B136445" w:rsidR="00A82319" w:rsidRDefault="00AA4E5D">
      <w:pPr>
        <w:pStyle w:val="Heading1"/>
        <w:rPr>
          <w:sz w:val="22"/>
          <w:szCs w:val="22"/>
        </w:rPr>
      </w:pPr>
      <w:r w:rsidRPr="00A82395">
        <w:rPr>
          <w:sz w:val="22"/>
          <w:szCs w:val="22"/>
        </w:rPr>
        <w:t>one of the keys to success is</w:t>
      </w:r>
      <w:r w:rsidR="00A82395" w:rsidRPr="00A82395">
        <w:rPr>
          <w:sz w:val="22"/>
          <w:szCs w:val="22"/>
        </w:rPr>
        <w:t>:</w:t>
      </w:r>
      <w:r w:rsidRPr="00A82395">
        <w:rPr>
          <w:sz w:val="22"/>
          <w:szCs w:val="22"/>
        </w:rPr>
        <w:t xml:space="preserve"> evauating influences</w:t>
      </w:r>
    </w:p>
    <w:p w14:paraId="3478B572" w14:textId="615B4735" w:rsidR="00A82319" w:rsidRDefault="00AA4E5D">
      <w:r>
        <w:t>Who do you choose to associate with?</w:t>
      </w:r>
      <w:r w:rsidR="00A82395">
        <w:t xml:space="preserve"> A careful analysis.</w:t>
      </w:r>
    </w:p>
    <w:p w14:paraId="54F866D6" w14:textId="01BF9494" w:rsidR="00A82395" w:rsidRDefault="00A82395">
      <w:r>
        <w:t>Never underestimate the power of influence, the influence of those around you is so powerful, such as peer pressure</w:t>
      </w:r>
      <w:r w:rsidR="00487B91">
        <w:t xml:space="preserve"> and Suttle influences</w:t>
      </w:r>
      <w:r>
        <w:t>.</w:t>
      </w:r>
    </w:p>
    <w:p w14:paraId="393E273B" w14:textId="15A231CA" w:rsidR="00B63F83" w:rsidRDefault="004906ED" w:rsidP="002657D0">
      <w:pPr>
        <w:spacing w:after="0"/>
        <w:rPr>
          <w:b/>
          <w:bCs/>
        </w:rPr>
      </w:pPr>
      <w:r w:rsidRPr="004906ED">
        <w:rPr>
          <w:b/>
          <w:bCs/>
        </w:rPr>
        <w:t>3 key questions</w:t>
      </w:r>
      <w:r>
        <w:rPr>
          <w:b/>
          <w:bCs/>
        </w:rPr>
        <w:t>: Everything matters</w:t>
      </w:r>
    </w:p>
    <w:p w14:paraId="143A354A" w14:textId="2757AA09" w:rsidR="004906ED" w:rsidRDefault="00B63F83" w:rsidP="002657D0">
      <w:pPr>
        <w:spacing w:after="0"/>
      </w:pPr>
      <w:r>
        <w:t>A series of steps that compound over time</w:t>
      </w:r>
      <w:r w:rsidR="002657D0">
        <w:t xml:space="preserve"> to provide personal growth</w:t>
      </w:r>
      <w:r>
        <w:t>.</w:t>
      </w:r>
    </w:p>
    <w:p w14:paraId="21F19B04" w14:textId="77777777" w:rsidR="002657D0" w:rsidRPr="002657D0" w:rsidRDefault="002657D0" w:rsidP="002657D0">
      <w:pPr>
        <w:spacing w:after="0"/>
        <w:rPr>
          <w:sz w:val="16"/>
          <w:szCs w:val="16"/>
        </w:rPr>
      </w:pPr>
    </w:p>
    <w:p w14:paraId="0FF3D073" w14:textId="14CC4211" w:rsidR="00AA4E5D" w:rsidRDefault="00AA4E5D" w:rsidP="00AA4E5D">
      <w:pPr>
        <w:pStyle w:val="ListParagraph"/>
        <w:numPr>
          <w:ilvl w:val="0"/>
          <w:numId w:val="1"/>
        </w:numPr>
      </w:pPr>
      <w:r>
        <w:t>Who are you around?</w:t>
      </w:r>
      <w:r w:rsidR="00A82395">
        <w:t xml:space="preserve"> Who do you most associate with? Evaluate</w:t>
      </w:r>
      <w:r w:rsidR="004906ED">
        <w:t xml:space="preserve"> everybody who has the has</w:t>
      </w:r>
      <w:r w:rsidR="00487B91">
        <w:t xml:space="preserve"> the power to influence you.</w:t>
      </w:r>
    </w:p>
    <w:p w14:paraId="511DEFD9" w14:textId="30A7BD1C" w:rsidR="00AA4E5D" w:rsidRDefault="00AA4E5D" w:rsidP="00AA4E5D">
      <w:pPr>
        <w:pStyle w:val="ListParagraph"/>
        <w:numPr>
          <w:ilvl w:val="0"/>
          <w:numId w:val="1"/>
        </w:numPr>
      </w:pPr>
      <w:r>
        <w:t>What have they got you doing?</w:t>
      </w:r>
      <w:r w:rsidR="00A82395">
        <w:t xml:space="preserve"> Listening, reading, talking, feeling, etc.</w:t>
      </w:r>
    </w:p>
    <w:p w14:paraId="46010623" w14:textId="1B576DF9" w:rsidR="00A82395" w:rsidRDefault="00AA4E5D" w:rsidP="00A82395">
      <w:pPr>
        <w:pStyle w:val="ListParagraph"/>
        <w:numPr>
          <w:ilvl w:val="0"/>
          <w:numId w:val="1"/>
        </w:numPr>
      </w:pPr>
      <w:r>
        <w:t>Is that okay?</w:t>
      </w:r>
      <w:r w:rsidR="00A82395">
        <w:t xml:space="preserve"> </w:t>
      </w:r>
      <w:r w:rsidR="00487B91">
        <w:t>What have you allowed to affect your life.</w:t>
      </w:r>
      <w:r w:rsidR="004906ED">
        <w:t xml:space="preserve"> </w:t>
      </w:r>
    </w:p>
    <w:p w14:paraId="462E0C43" w14:textId="77183686" w:rsidR="004906ED" w:rsidRDefault="004906ED" w:rsidP="004906ED">
      <w:r>
        <w:t>Really know what you have become and where you are going.</w:t>
      </w:r>
    </w:p>
    <w:p w14:paraId="52274975" w14:textId="77777777" w:rsidR="00487B91" w:rsidRPr="00487B91" w:rsidRDefault="00487B91" w:rsidP="00487B91">
      <w:pPr>
        <w:ind w:left="720"/>
        <w:rPr>
          <w:b/>
          <w:bCs/>
        </w:rPr>
      </w:pPr>
      <w:r w:rsidRPr="00487B91">
        <w:rPr>
          <w:b/>
          <w:bCs/>
        </w:rPr>
        <w:t xml:space="preserve">Actions: </w:t>
      </w:r>
    </w:p>
    <w:p w14:paraId="72CB715A" w14:textId="7097AAD0" w:rsidR="00487B91" w:rsidRDefault="00487B91" w:rsidP="00487B91">
      <w:pPr>
        <w:pStyle w:val="ListParagraph"/>
        <w:numPr>
          <w:ilvl w:val="1"/>
          <w:numId w:val="1"/>
        </w:numPr>
      </w:pPr>
      <w:r w:rsidRPr="004906ED">
        <w:rPr>
          <w:u w:val="single"/>
        </w:rPr>
        <w:t>Disassociation</w:t>
      </w:r>
      <w:r w:rsidR="004906ED">
        <w:t xml:space="preserve"> </w:t>
      </w:r>
      <w:r w:rsidR="00746CBA">
        <w:t>–</w:t>
      </w:r>
      <w:r w:rsidR="004906ED">
        <w:t xml:space="preserve"> </w:t>
      </w:r>
      <w:r w:rsidR="00746CBA">
        <w:t>some people to break away from. Not an easy choice but needs to be made. Or maybe just limit them.</w:t>
      </w:r>
    </w:p>
    <w:p w14:paraId="02F4FDBC" w14:textId="77777777" w:rsidR="00487B91" w:rsidRDefault="00487B91" w:rsidP="00487B91">
      <w:pPr>
        <w:pStyle w:val="ListParagraph"/>
        <w:numPr>
          <w:ilvl w:val="1"/>
          <w:numId w:val="1"/>
        </w:numPr>
      </w:pPr>
      <w:r w:rsidRPr="004906ED">
        <w:rPr>
          <w:u w:val="single"/>
        </w:rPr>
        <w:t>Limited association</w:t>
      </w:r>
      <w:r>
        <w:t xml:space="preserve"> – spend major time with major influences. Minor time with minor influences. </w:t>
      </w:r>
    </w:p>
    <w:p w14:paraId="6BCAC182" w14:textId="4271329E" w:rsidR="00487B91" w:rsidRDefault="00487B91" w:rsidP="00487B91">
      <w:pPr>
        <w:pStyle w:val="ListParagraph"/>
        <w:numPr>
          <w:ilvl w:val="1"/>
          <w:numId w:val="1"/>
        </w:numPr>
      </w:pPr>
      <w:r w:rsidRPr="004906ED">
        <w:rPr>
          <w:u w:val="single"/>
        </w:rPr>
        <w:t>Expanded association</w:t>
      </w:r>
      <w:r w:rsidR="004906ED">
        <w:t xml:space="preserve"> – p</w:t>
      </w:r>
      <w:r>
        <w:t xml:space="preserve">eople </w:t>
      </w:r>
      <w:r w:rsidR="00746CBA">
        <w:t xml:space="preserve">of substance </w:t>
      </w:r>
      <w:r>
        <w:t>and character.</w:t>
      </w:r>
      <w:r w:rsidR="00746CBA">
        <w:t xml:space="preserve"> Who would have a positive influence in your life.</w:t>
      </w:r>
      <w:r w:rsidR="00FC523D">
        <w:t xml:space="preserve"> Read books, Audio tapes,</w:t>
      </w:r>
      <w:r w:rsidR="00044CC8">
        <w:t xml:space="preserve"> </w:t>
      </w:r>
      <w:r w:rsidR="00466879">
        <w:t>t</w:t>
      </w:r>
      <w:r w:rsidR="00044CC8">
        <w:t>ake a class</w:t>
      </w:r>
      <w:r w:rsidR="00FC523D">
        <w:t xml:space="preserve">, </w:t>
      </w:r>
      <w:proofErr w:type="gramStart"/>
      <w:r w:rsidR="001B1F65">
        <w:t>attend</w:t>
      </w:r>
      <w:r w:rsidR="00466879">
        <w:t>ed</w:t>
      </w:r>
      <w:proofErr w:type="gramEnd"/>
      <w:r w:rsidR="00466879">
        <w:t xml:space="preserve"> a </w:t>
      </w:r>
      <w:r w:rsidR="00FC523D">
        <w:t>seminar</w:t>
      </w:r>
      <w:r w:rsidR="0092737F">
        <w:t xml:space="preserve">, </w:t>
      </w:r>
      <w:r w:rsidR="00F10592">
        <w:t xml:space="preserve">visit or join </w:t>
      </w:r>
      <w:r w:rsidR="008E513E">
        <w:t>your local Chamber of Commerce.</w:t>
      </w:r>
    </w:p>
    <w:p w14:paraId="2012AEA9" w14:textId="55330699" w:rsidR="000A62F6" w:rsidRPr="000A62F6" w:rsidRDefault="00AA4E5D" w:rsidP="000A62F6">
      <w:pPr>
        <w:pStyle w:val="Heading2"/>
        <w:spacing w:before="0" w:after="0"/>
      </w:pPr>
      <w:r>
        <w:t>References</w:t>
      </w:r>
    </w:p>
    <w:p w14:paraId="4327D027" w14:textId="58F56FE5" w:rsidR="00A82319" w:rsidRDefault="00B63F83" w:rsidP="000A62F6">
      <w:pPr>
        <w:spacing w:after="0"/>
      </w:pPr>
      <w:r>
        <w:t>The Art of Exceptional Living</w:t>
      </w:r>
      <w:r w:rsidR="002657D0">
        <w:t xml:space="preserve"> by Jim Rohn</w:t>
      </w:r>
    </w:p>
    <w:p w14:paraId="787670F2" w14:textId="4D32D260" w:rsidR="000A62F6" w:rsidRDefault="00B63F83" w:rsidP="000A62F6">
      <w:pPr>
        <w:pStyle w:val="Heading3"/>
        <w:spacing w:before="0"/>
      </w:pPr>
      <w:r>
        <w:tab/>
      </w:r>
      <w:r w:rsidR="002657D0">
        <w:t xml:space="preserve">You can </w:t>
      </w:r>
      <w:r w:rsidR="000A62F6">
        <w:t>find</w:t>
      </w:r>
      <w:r w:rsidR="002657D0">
        <w:t xml:space="preserve"> the video on YouTube.</w:t>
      </w:r>
      <w:r w:rsidR="000A62F6">
        <w:t xml:space="preserve"> </w:t>
      </w:r>
      <w:hyperlink r:id="rId11" w:history="1">
        <w:r w:rsidR="00F3654D" w:rsidRPr="00DA397A">
          <w:rPr>
            <w:rStyle w:val="Hyperlink"/>
          </w:rPr>
          <w:t>www.youtube.com</w:t>
        </w:r>
      </w:hyperlink>
    </w:p>
    <w:p w14:paraId="038BF0DC" w14:textId="77777777" w:rsidR="000A62F6" w:rsidRPr="000A62F6" w:rsidRDefault="000A62F6" w:rsidP="000A62F6">
      <w:pPr>
        <w:spacing w:after="0"/>
      </w:pPr>
    </w:p>
    <w:p w14:paraId="50D94545" w14:textId="2C0C8C7D" w:rsidR="000A62F6" w:rsidRDefault="000A62F6" w:rsidP="000A62F6">
      <w:pPr>
        <w:spacing w:after="0"/>
      </w:pPr>
      <w:r>
        <w:t>Take control of your life – 3 books</w:t>
      </w:r>
    </w:p>
    <w:p w14:paraId="46A27329" w14:textId="2FA5837D" w:rsidR="000A62F6" w:rsidRDefault="000A62F6" w:rsidP="000A62F6">
      <w:pPr>
        <w:pStyle w:val="ListParagraph"/>
        <w:numPr>
          <w:ilvl w:val="0"/>
          <w:numId w:val="2"/>
        </w:numPr>
        <w:spacing w:after="0"/>
      </w:pPr>
      <w:r>
        <w:t>Take charge of your life</w:t>
      </w:r>
    </w:p>
    <w:p w14:paraId="7B027FD1" w14:textId="48226C38" w:rsidR="000A62F6" w:rsidRDefault="000A62F6" w:rsidP="000A62F6">
      <w:pPr>
        <w:pStyle w:val="ListParagraph"/>
        <w:numPr>
          <w:ilvl w:val="0"/>
          <w:numId w:val="2"/>
        </w:numPr>
        <w:spacing w:after="0"/>
      </w:pPr>
      <w:r>
        <w:t>The day that turns your life around</w:t>
      </w:r>
    </w:p>
    <w:p w14:paraId="374CAB12" w14:textId="440918E3" w:rsidR="000A62F6" w:rsidRPr="000A62F6" w:rsidRDefault="000A62F6" w:rsidP="000A62F6">
      <w:pPr>
        <w:pStyle w:val="ListParagraph"/>
        <w:numPr>
          <w:ilvl w:val="0"/>
          <w:numId w:val="2"/>
        </w:numPr>
        <w:spacing w:after="0"/>
      </w:pPr>
      <w:r>
        <w:t>How to have your best year ever</w:t>
      </w:r>
    </w:p>
    <w:p w14:paraId="658A713B" w14:textId="77DCD684" w:rsidR="00A82319" w:rsidRDefault="000A62F6">
      <w:r>
        <w:t xml:space="preserve">You can find it </w:t>
      </w:r>
      <w:r w:rsidR="00F3654D">
        <w:t xml:space="preserve">at </w:t>
      </w:r>
      <w:hyperlink r:id="rId12" w:history="1">
        <w:r w:rsidR="00F3654D" w:rsidRPr="00DA397A">
          <w:rPr>
            <w:rStyle w:val="Hyperlink"/>
          </w:rPr>
          <w:t>www.amazon.com</w:t>
        </w:r>
      </w:hyperlink>
    </w:p>
    <w:p w14:paraId="0DC703FB" w14:textId="5A3C2EEF" w:rsidR="00A82319" w:rsidRDefault="00B63F83" w:rsidP="00A4630A">
      <w:pPr>
        <w:pStyle w:val="Quote"/>
      </w:pPr>
      <w:r>
        <w:t xml:space="preserve">Don’t live by default but make a plan for your life and use it. Jim </w:t>
      </w:r>
      <w:r w:rsidR="009B528D">
        <w:t>Rohn</w:t>
      </w:r>
    </w:p>
    <w:p w14:paraId="639C6B11" w14:textId="133864ED" w:rsidR="00A82319" w:rsidRDefault="00A82319" w:rsidP="001B3B80">
      <w:pPr>
        <w:rPr>
          <w:noProof/>
        </w:rPr>
      </w:pPr>
    </w:p>
    <w:p w14:paraId="680DA6BD" w14:textId="3EE77277" w:rsidR="00753A7F" w:rsidRPr="0091057B" w:rsidRDefault="00753A7F" w:rsidP="0091057B">
      <w:pPr>
        <w:jc w:val="center"/>
        <w:rPr>
          <w:noProof/>
          <w:sz w:val="24"/>
          <w:szCs w:val="24"/>
        </w:rPr>
      </w:pPr>
      <w:r w:rsidRPr="0091057B">
        <w:rPr>
          <w:noProof/>
          <w:sz w:val="24"/>
          <w:szCs w:val="24"/>
        </w:rPr>
        <w:t>Febuary’s Topic</w:t>
      </w:r>
      <w:r w:rsidR="0091057B" w:rsidRPr="0091057B">
        <w:rPr>
          <w:noProof/>
          <w:sz w:val="24"/>
          <w:szCs w:val="24"/>
        </w:rPr>
        <w:t>: How to live a better life!</w:t>
      </w:r>
    </w:p>
    <w:sectPr w:rsidR="00753A7F" w:rsidRPr="0091057B"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248CA" w14:textId="77777777" w:rsidR="00693F2C" w:rsidRDefault="00693F2C">
      <w:pPr>
        <w:spacing w:after="0" w:line="240" w:lineRule="auto"/>
      </w:pPr>
      <w:r>
        <w:separator/>
      </w:r>
    </w:p>
  </w:endnote>
  <w:endnote w:type="continuationSeparator" w:id="0">
    <w:p w14:paraId="117C4EA4" w14:textId="77777777" w:rsidR="00693F2C" w:rsidRDefault="00693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856DC" w14:textId="77777777" w:rsidR="00693F2C" w:rsidRDefault="00693F2C">
      <w:pPr>
        <w:spacing w:after="0" w:line="240" w:lineRule="auto"/>
      </w:pPr>
      <w:r>
        <w:separator/>
      </w:r>
    </w:p>
  </w:footnote>
  <w:footnote w:type="continuationSeparator" w:id="0">
    <w:p w14:paraId="0FB2C81F" w14:textId="77777777" w:rsidR="00693F2C" w:rsidRDefault="00693F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139B5"/>
    <w:multiLevelType w:val="hybridMultilevel"/>
    <w:tmpl w:val="20D26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17C67"/>
    <w:multiLevelType w:val="hybridMultilevel"/>
    <w:tmpl w:val="B7C80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6032996">
    <w:abstractNumId w:val="1"/>
  </w:num>
  <w:num w:numId="2" w16cid:durableId="1651860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E5D"/>
    <w:rsid w:val="00044CC8"/>
    <w:rsid w:val="000511E6"/>
    <w:rsid w:val="000A62F6"/>
    <w:rsid w:val="001101F9"/>
    <w:rsid w:val="001B1F65"/>
    <w:rsid w:val="001B3B80"/>
    <w:rsid w:val="002657D0"/>
    <w:rsid w:val="002858DC"/>
    <w:rsid w:val="00466879"/>
    <w:rsid w:val="004859D3"/>
    <w:rsid w:val="00487B91"/>
    <w:rsid w:val="004906ED"/>
    <w:rsid w:val="005D4EAE"/>
    <w:rsid w:val="00693F2C"/>
    <w:rsid w:val="006F4704"/>
    <w:rsid w:val="00746CBA"/>
    <w:rsid w:val="00753A7F"/>
    <w:rsid w:val="008956E6"/>
    <w:rsid w:val="008E513E"/>
    <w:rsid w:val="0091057B"/>
    <w:rsid w:val="0092737F"/>
    <w:rsid w:val="009935CA"/>
    <w:rsid w:val="009B528D"/>
    <w:rsid w:val="00A4630A"/>
    <w:rsid w:val="00A82319"/>
    <w:rsid w:val="00A82395"/>
    <w:rsid w:val="00AA4E5D"/>
    <w:rsid w:val="00B25A2C"/>
    <w:rsid w:val="00B63F83"/>
    <w:rsid w:val="00C32487"/>
    <w:rsid w:val="00CC5F45"/>
    <w:rsid w:val="00D458DD"/>
    <w:rsid w:val="00F10592"/>
    <w:rsid w:val="00F3654D"/>
    <w:rsid w:val="00F40968"/>
    <w:rsid w:val="00FC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29B5AD"/>
  <w15:chartTrackingRefBased/>
  <w15:docId w15:val="{220CA374-6B5B-4B2C-8F04-720EDB985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F4E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AF4E12" w:themeColor="accent1" w:themeShade="BF"/>
        <w:bottom w:val="single" w:sz="6" w:space="4" w:color="AF4E12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AF4E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AF4E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AF4E12" w:themeColor="accent1" w:themeShade="BF"/>
        <w:bottom w:val="single" w:sz="4" w:space="10" w:color="AF4E12" w:themeColor="accent1" w:themeShade="BF"/>
      </w:pBdr>
      <w:spacing w:before="360" w:after="360"/>
      <w:ind w:left="864" w:right="864"/>
      <w:jc w:val="center"/>
    </w:pPr>
    <w:rPr>
      <w:i/>
      <w:iCs/>
      <w:color w:val="AF4E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AF4E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AF4E1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paragraph" w:styleId="ListParagraph">
    <w:name w:val="List Paragraph"/>
    <w:basedOn w:val="Normal"/>
    <w:uiPriority w:val="34"/>
    <w:unhideWhenUsed/>
    <w:qFormat/>
    <w:rsid w:val="00AA4E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523D"/>
    <w:rPr>
      <w:color w:val="3E84A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52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654D"/>
    <w:rPr>
      <w:color w:val="78486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amazon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hyperlink" Target="https://www.liveapurposefullifetoday.com" TargetMode="Externa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pro\AppData\Roaming\Microsoft\Templates\Company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3ACA1A6BB31425FAF243CA3F43B9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CFB0C-42BD-426C-B7BB-3D77618E6AEF}"/>
      </w:docPartPr>
      <w:docPartBody>
        <w:p w:rsidR="00320B50" w:rsidRDefault="00320B50">
          <w:pPr>
            <w:pStyle w:val="A3ACA1A6BB31425FAF243CA3F43B9DAD"/>
          </w:pPr>
          <w:r>
            <w:t>Volume 1 / Issue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B50"/>
    <w:rsid w:val="001101F9"/>
    <w:rsid w:val="00320B50"/>
    <w:rsid w:val="005D4EAE"/>
    <w:rsid w:val="00656BF1"/>
    <w:rsid w:val="00C3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ACA1A6BB31425FAF243CA3F43B9DAD">
    <w:name w:val="A3ACA1A6BB31425FAF243CA3F43B9DAD"/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rFonts w:eastAsiaTheme="minorHAnsi"/>
      <w:color w:val="FFFFFF" w:themeColor="background1"/>
      <w:sz w:val="22"/>
      <w:szCs w:val="20"/>
      <w:lang w:eastAsia="ja-JP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Tacoma, Washington 98409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Newsletter</Template>
  <TotalTime>106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 a pouposeful life today!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Ramirez</dc:creator>
  <cp:keywords/>
  <cp:lastModifiedBy>Diana Ramirez</cp:lastModifiedBy>
  <cp:revision>19</cp:revision>
  <cp:lastPrinted>2012-08-02T20:18:00Z</cp:lastPrinted>
  <dcterms:created xsi:type="dcterms:W3CDTF">2025-01-06T13:11:00Z</dcterms:created>
  <dcterms:modified xsi:type="dcterms:W3CDTF">2025-01-07T05:10:00Z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